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BAB" w:rsidRDefault="00AF762A" w:rsidP="00AF762A">
      <w:pPr>
        <w:jc w:val="center"/>
      </w:pPr>
      <w:bookmarkStart w:id="0" w:name="_GoBack"/>
      <w:r w:rsidRPr="00AF762A">
        <w:rPr>
          <w:noProof/>
          <w:lang w:eastAsia="en-AU"/>
        </w:rPr>
        <w:drawing>
          <wp:inline distT="0" distB="0" distL="0" distR="0">
            <wp:extent cx="9134475" cy="9572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7BAB" w:rsidSect="00AF76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2A"/>
    <w:rsid w:val="00867BAB"/>
    <w:rsid w:val="00A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598E3F-B8CA-4856-A8B2-32CE6D11B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4EAC0763.dotm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Phelan</dc:creator>
  <cp:keywords/>
  <dc:description/>
  <cp:lastModifiedBy>Ken Phelan</cp:lastModifiedBy>
  <cp:revision>1</cp:revision>
  <dcterms:created xsi:type="dcterms:W3CDTF">2016-07-15T07:06:00Z</dcterms:created>
  <dcterms:modified xsi:type="dcterms:W3CDTF">2016-07-15T07:07:00Z</dcterms:modified>
</cp:coreProperties>
</file>